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1B9A" w:rsidRDefault="00DB1B9A" w:rsidP="00DB1B9A">
      <w:pPr>
        <w:pStyle w:val="RICRNumber"/>
        <w:spacing w:after="120"/>
      </w:pPr>
      <w:r>
        <w:t>REPLACE THIS TEXT WITH THE FULL RICR NUMBER (xXx-ricr-xx-Xx-XX)</w:t>
      </w:r>
    </w:p>
    <w:p w:rsidR="00DB1B9A" w:rsidRDefault="00DB1B9A" w:rsidP="00DB1B9A">
      <w:pPr>
        <w:pStyle w:val="RICRTitleNumber"/>
      </w:pPr>
      <w:r>
        <w:t xml:space="preserve">REPLACE THIS TEXT WITH THE RICR TITLE NUMBER – NAME (AGENCY NAME)  </w:t>
      </w:r>
    </w:p>
    <w:p w:rsidR="00DB1B9A" w:rsidRDefault="00DB1B9A" w:rsidP="00DB1B9A">
      <w:pPr>
        <w:pStyle w:val="RICRChapterNumber"/>
      </w:pPr>
      <w:r>
        <w:t>REPLACE THIS TEXT WITH THE RICR CHAPTER NUMBER – NAME (FUNCTION)</w:t>
      </w:r>
    </w:p>
    <w:p w:rsidR="00DB1B9A" w:rsidRDefault="00DB1B9A" w:rsidP="00DB1B9A">
      <w:pPr>
        <w:pStyle w:val="RICRSubheadingSubchapter"/>
      </w:pPr>
      <w:r>
        <w:t xml:space="preserve">REPLACE THIS TEXT WITH THE RICR SUBCHAPTER NUMBER - NAME (TOPIC) </w:t>
      </w:r>
    </w:p>
    <w:p w:rsidR="00DB1B9A" w:rsidRDefault="00DB1B9A" w:rsidP="00DB1B9A">
      <w:pPr>
        <w:pStyle w:val="RICRPart"/>
      </w:pPr>
      <w:r>
        <w:t>REPLACE THIS TEXT WITH THE RICR PART NUMBER – NAME (REGULATION)</w:t>
      </w:r>
    </w:p>
    <w:p w:rsidR="00DB1B9A" w:rsidRDefault="00DB1B9A" w:rsidP="00DB1B9A">
      <w:pPr>
        <w:pStyle w:val="RICRText"/>
      </w:pPr>
      <w:r>
        <w:t>[The suggested numbering and format below will help you create your new regulation. Replace each ‘x’ with the appropriate number for both rule numbers and statute citations, e.g. 21.1 Authority and 100-RICR-10-5-1.1(a)(1)] - Delete this paragraph and any other extraneous text below.</w:t>
      </w:r>
    </w:p>
    <w:p w:rsidR="00DB1B9A" w:rsidRDefault="00DB1B9A" w:rsidP="00DB1B9A">
      <w:pPr>
        <w:pStyle w:val="RICRHeading1"/>
      </w:pPr>
      <w:r>
        <w:t>x.1</w:t>
      </w:r>
      <w:r>
        <w:tab/>
        <w:t>Replace This Text with a Heading (Title 1)</w:t>
      </w:r>
    </w:p>
    <w:p w:rsidR="00DB1B9A" w:rsidRDefault="00DB1B9A" w:rsidP="00DB1B9A">
      <w:pPr>
        <w:pStyle w:val="RICRSubheadingSubchapter"/>
      </w:pPr>
      <w:r>
        <w:t>x.1.1</w:t>
      </w:r>
      <w:r>
        <w:tab/>
        <w:t>Replace This Text with a Subheading (Title 2 – this heading level is optional)</w:t>
      </w:r>
    </w:p>
    <w:p w:rsidR="00DB1B9A" w:rsidRDefault="00DB1B9A" w:rsidP="00DB1B9A">
      <w:pPr>
        <w:pStyle w:val="RICRParagraph1"/>
      </w:pPr>
      <w:r>
        <w:t>A.</w:t>
      </w:r>
      <w:r>
        <w:tab/>
        <w:t>Replace this text with Paragraph 1 – use the following subsections as appropriate</w:t>
      </w:r>
    </w:p>
    <w:p w:rsidR="00DB1B9A" w:rsidRDefault="00DB1B9A" w:rsidP="00DB1B9A">
      <w:pPr>
        <w:pStyle w:val="RICRParagraph2"/>
      </w:pPr>
      <w:r>
        <w:t>1.</w:t>
      </w:r>
      <w:r>
        <w:tab/>
        <w:t>Replace this text with Paragraph 2 (subsection of Paragraph 1)</w:t>
      </w:r>
    </w:p>
    <w:p w:rsidR="00DB1B9A" w:rsidRDefault="00DB1B9A" w:rsidP="00DB1B9A">
      <w:pPr>
        <w:pStyle w:val="RICRParagraph3"/>
      </w:pPr>
      <w:r>
        <w:t>a.</w:t>
      </w:r>
      <w:r>
        <w:tab/>
        <w:t>Replace this text with Paragraph 3 (subsection of Paragraph 2)</w:t>
      </w:r>
    </w:p>
    <w:p w:rsidR="00DB1B9A" w:rsidRDefault="00DB1B9A" w:rsidP="00DB1B9A">
      <w:pPr>
        <w:pStyle w:val="RICRParagraph4"/>
      </w:pPr>
      <w:r>
        <w:t>(1)</w:t>
      </w:r>
      <w:r>
        <w:tab/>
        <w:t xml:space="preserve">Replace this text with Paragraph 4 (subsection of Paragraph 3) </w:t>
      </w:r>
    </w:p>
    <w:p w:rsidR="00DB1B9A" w:rsidRDefault="00DB1B9A" w:rsidP="00DB1B9A">
      <w:pPr>
        <w:pStyle w:val="RICRHeading1"/>
      </w:pPr>
      <w:r>
        <w:t>x.2</w:t>
      </w:r>
      <w:r>
        <w:tab/>
        <w:t>Replace This Text with a Heading (Title 1)</w:t>
      </w:r>
    </w:p>
    <w:p w:rsidR="00DB1B9A" w:rsidRDefault="00DB1B9A" w:rsidP="00DB1B9A">
      <w:pPr>
        <w:pStyle w:val="RICRHeading1"/>
      </w:pPr>
      <w:r>
        <w:t>x.3</w:t>
      </w:r>
      <w:r>
        <w:tab/>
        <w:t>Replace This Text with a Heading (Title 1)</w:t>
      </w:r>
    </w:p>
    <w:p w:rsidR="004F6441" w:rsidRPr="00441705" w:rsidRDefault="00DB1B9A" w:rsidP="00DB1B9A">
      <w:pPr>
        <w:pStyle w:val="RICRHeading1"/>
      </w:pPr>
      <w:r>
        <w:t>x.4</w:t>
      </w:r>
      <w:r>
        <w:tab/>
        <w:t>Replace This Text with a Heading (Title 1)</w:t>
      </w:r>
      <w:bookmarkStart w:id="0" w:name="_GoBack"/>
      <w:bookmarkEnd w:id="0"/>
    </w:p>
    <w:sectPr w:rsidR="004F6441" w:rsidRPr="00441705" w:rsidSect="00F362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144D" w:rsidRDefault="001B144D" w:rsidP="00222CF5">
      <w:pPr>
        <w:spacing w:after="0" w:line="240" w:lineRule="auto"/>
      </w:pPr>
      <w:r>
        <w:separator/>
      </w:r>
    </w:p>
  </w:endnote>
  <w:endnote w:type="continuationSeparator" w:id="0">
    <w:p w:rsidR="001B144D" w:rsidRDefault="001B144D" w:rsidP="00222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A925D6E9-B789-4137-9F00-4456C166CED6}"/>
    <w:embedBold r:id="rId2" w:fontKey="{7804DDC0-0182-45B5-B72A-C288CA71CD6C}"/>
  </w:font>
  <w:font w:name="Arial">
    <w:panose1 w:val="020B0604020202020204"/>
    <w:charset w:val="00"/>
    <w:family w:val="swiss"/>
    <w:pitch w:val="variable"/>
    <w:sig w:usb0="E0002AFF" w:usb1="C0007843" w:usb2="00000009" w:usb3="00000000" w:csb0="000001FF" w:csb1="00000000"/>
    <w:embedRegular r:id="rId3" w:fontKey="{BA343955-AAF4-49CA-8F72-2F35356DAAB6}"/>
    <w:embedBold r:id="rId4" w:fontKey="{01B63B25-6C76-4911-883F-8F7BB5760229}"/>
  </w:font>
  <w:font w:name="Calibri">
    <w:panose1 w:val="020F0502020204030204"/>
    <w:charset w:val="00"/>
    <w:family w:val="swiss"/>
    <w:pitch w:val="variable"/>
    <w:sig w:usb0="E00002FF" w:usb1="4000ACFF" w:usb2="00000001" w:usb3="00000000" w:csb0="0000019F" w:csb1="00000000"/>
    <w:embedRegular r:id="rId5" w:fontKey="{E8C26DBF-16A0-4BC9-91C8-8729D152709A}"/>
  </w:font>
  <w:font w:name="Cambria">
    <w:panose1 w:val="02040503050406030204"/>
    <w:charset w:val="00"/>
    <w:family w:val="roman"/>
    <w:pitch w:val="variable"/>
    <w:sig w:usb0="E00002FF" w:usb1="400004FF" w:usb2="00000000" w:usb3="00000000" w:csb0="0000019F" w:csb1="00000000"/>
    <w:embedRegular r:id="rId6" w:fontKey="{BD2C3AB7-3657-4EFE-91B7-383E20258E70}"/>
  </w:font>
  <w:font w:name="Segoe UI">
    <w:panose1 w:val="020B0502040204020203"/>
    <w:charset w:val="00"/>
    <w:family w:val="swiss"/>
    <w:pitch w:val="variable"/>
    <w:sig w:usb0="E10022FF" w:usb1="C000E47F" w:usb2="00000029" w:usb3="00000000" w:csb0="000001DF" w:csb1="00000000"/>
    <w:embedRegular r:id="rId7" w:fontKey="{D0524EEF-9F84-4AC3-8CC9-9710E6D8F0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144D" w:rsidRDefault="001B144D" w:rsidP="00222CF5">
      <w:pPr>
        <w:spacing w:after="0" w:line="240" w:lineRule="auto"/>
      </w:pPr>
      <w:r>
        <w:separator/>
      </w:r>
    </w:p>
  </w:footnote>
  <w:footnote w:type="continuationSeparator" w:id="0">
    <w:p w:rsidR="001B144D" w:rsidRDefault="001B144D" w:rsidP="00222C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500FC6"/>
    <w:multiLevelType w:val="hybridMultilevel"/>
    <w:tmpl w:val="946EBC90"/>
    <w:lvl w:ilvl="0" w:tplc="E7FC6E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0E699A"/>
    <w:multiLevelType w:val="multilevel"/>
    <w:tmpl w:val="267CF106"/>
    <w:lvl w:ilvl="0">
      <w:start w:val="1"/>
      <w:numFmt w:val="decimal"/>
      <w:lvlText w:val="%1"/>
      <w:lvlJc w:val="left"/>
      <w:pPr>
        <w:ind w:left="400" w:hanging="400"/>
      </w:pPr>
      <w:rPr>
        <w:rFonts w:hint="default"/>
        <w:b/>
        <w:sz w:val="28"/>
      </w:rPr>
    </w:lvl>
    <w:lvl w:ilvl="1">
      <w:start w:val="1"/>
      <w:numFmt w:val="decimal"/>
      <w:lvlText w:val="%1.%2"/>
      <w:lvlJc w:val="left"/>
      <w:pPr>
        <w:ind w:left="400" w:hanging="40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1080" w:hanging="108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440" w:hanging="144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800" w:hanging="1800"/>
      </w:pPr>
      <w:rPr>
        <w:rFonts w:hint="default"/>
        <w:b/>
        <w:sz w:val="28"/>
      </w:rPr>
    </w:lvl>
    <w:lvl w:ilvl="8">
      <w:start w:val="1"/>
      <w:numFmt w:val="decimal"/>
      <w:lvlText w:val="%1.%2.%3.%4.%5.%6.%7.%8.%9"/>
      <w:lvlJc w:val="left"/>
      <w:pPr>
        <w:ind w:left="1800" w:hanging="1800"/>
      </w:pPr>
      <w:rPr>
        <w:rFonts w:hint="default"/>
        <w:b/>
        <w:sz w:val="28"/>
      </w:rPr>
    </w:lvl>
  </w:abstractNum>
  <w:abstractNum w:abstractNumId="2" w15:restartNumberingAfterBreak="0">
    <w:nsid w:val="2E110477"/>
    <w:multiLevelType w:val="hybridMultilevel"/>
    <w:tmpl w:val="B1CA0EF0"/>
    <w:lvl w:ilvl="0" w:tplc="036A75C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5CA0357F"/>
    <w:multiLevelType w:val="hybridMultilevel"/>
    <w:tmpl w:val="5A364262"/>
    <w:lvl w:ilvl="0" w:tplc="BCDA9B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C34475E"/>
    <w:multiLevelType w:val="hybridMultilevel"/>
    <w:tmpl w:val="A680FD46"/>
    <w:lvl w:ilvl="0" w:tplc="653E6FE8">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documentProtection w:formatting="1" w:enforcement="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5BE"/>
    <w:rsid w:val="00037FF9"/>
    <w:rsid w:val="000C5DB5"/>
    <w:rsid w:val="000F69B8"/>
    <w:rsid w:val="0013078E"/>
    <w:rsid w:val="001455BE"/>
    <w:rsid w:val="00154749"/>
    <w:rsid w:val="00175E2E"/>
    <w:rsid w:val="001A2F99"/>
    <w:rsid w:val="001B144D"/>
    <w:rsid w:val="001E189B"/>
    <w:rsid w:val="001F22E0"/>
    <w:rsid w:val="002107CA"/>
    <w:rsid w:val="00222CF5"/>
    <w:rsid w:val="0024063D"/>
    <w:rsid w:val="0028700A"/>
    <w:rsid w:val="002F2031"/>
    <w:rsid w:val="0037397F"/>
    <w:rsid w:val="00380B4A"/>
    <w:rsid w:val="003A5CD3"/>
    <w:rsid w:val="00441705"/>
    <w:rsid w:val="00457CE0"/>
    <w:rsid w:val="00476BDA"/>
    <w:rsid w:val="004846D8"/>
    <w:rsid w:val="004D00BB"/>
    <w:rsid w:val="004F6441"/>
    <w:rsid w:val="005F467E"/>
    <w:rsid w:val="0064563F"/>
    <w:rsid w:val="00700908"/>
    <w:rsid w:val="00704105"/>
    <w:rsid w:val="00764B96"/>
    <w:rsid w:val="007935F9"/>
    <w:rsid w:val="007D1B52"/>
    <w:rsid w:val="007E6C2E"/>
    <w:rsid w:val="0083177D"/>
    <w:rsid w:val="00854A01"/>
    <w:rsid w:val="008568B6"/>
    <w:rsid w:val="0086636B"/>
    <w:rsid w:val="00873BB9"/>
    <w:rsid w:val="008A6942"/>
    <w:rsid w:val="00911F54"/>
    <w:rsid w:val="0093315B"/>
    <w:rsid w:val="009B4368"/>
    <w:rsid w:val="00AF2E8B"/>
    <w:rsid w:val="00B00DA2"/>
    <w:rsid w:val="00B32280"/>
    <w:rsid w:val="00B807D8"/>
    <w:rsid w:val="00B962AD"/>
    <w:rsid w:val="00BD5618"/>
    <w:rsid w:val="00C743E0"/>
    <w:rsid w:val="00C81A7E"/>
    <w:rsid w:val="00CC46A0"/>
    <w:rsid w:val="00D1452C"/>
    <w:rsid w:val="00D36488"/>
    <w:rsid w:val="00D65C2D"/>
    <w:rsid w:val="00DB1B9A"/>
    <w:rsid w:val="00DB1E47"/>
    <w:rsid w:val="00DB353F"/>
    <w:rsid w:val="00DF3BA4"/>
    <w:rsid w:val="00E63BF1"/>
    <w:rsid w:val="00E967CD"/>
    <w:rsid w:val="00EB0388"/>
    <w:rsid w:val="00EB74A0"/>
    <w:rsid w:val="00F3628B"/>
    <w:rsid w:val="00F64F48"/>
    <w:rsid w:val="00F75F06"/>
    <w:rsid w:val="00FF6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E58FC"/>
  <w15:docId w15:val="{08EB173A-42AB-411D-BED0-FF3AA88BA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locked="1" w:uiPriority="9" w:qFormat="1"/>
    <w:lsdException w:name="heading 2" w:locked="1"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3BB9"/>
  </w:style>
  <w:style w:type="paragraph" w:styleId="Heading1">
    <w:name w:val="heading 1"/>
    <w:basedOn w:val="Normal"/>
    <w:next w:val="Normal"/>
    <w:link w:val="Heading1Char"/>
    <w:uiPriority w:val="9"/>
    <w:qFormat/>
    <w:locked/>
    <w:rsid w:val="003A5CD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D1452C"/>
  </w:style>
  <w:style w:type="paragraph" w:styleId="ListParagraph">
    <w:name w:val="List Paragraph"/>
    <w:basedOn w:val="Normal"/>
    <w:uiPriority w:val="34"/>
    <w:qFormat/>
    <w:locked/>
    <w:rsid w:val="008568B6"/>
    <w:pPr>
      <w:ind w:left="720"/>
      <w:contextualSpacing/>
    </w:pPr>
  </w:style>
  <w:style w:type="paragraph" w:styleId="BalloonText">
    <w:name w:val="Balloon Text"/>
    <w:basedOn w:val="Normal"/>
    <w:link w:val="BalloonTextChar"/>
    <w:uiPriority w:val="99"/>
    <w:semiHidden/>
    <w:unhideWhenUsed/>
    <w:rsid w:val="00EB74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4A0"/>
    <w:rPr>
      <w:rFonts w:ascii="Segoe UI" w:hAnsi="Segoe UI" w:cs="Segoe UI"/>
      <w:sz w:val="18"/>
      <w:szCs w:val="18"/>
    </w:rPr>
  </w:style>
  <w:style w:type="paragraph" w:customStyle="1" w:styleId="RICRTitleNumber">
    <w:name w:val="RICR Title Number"/>
    <w:basedOn w:val="Normal"/>
    <w:next w:val="Normal"/>
    <w:qFormat/>
    <w:rsid w:val="003A5CD3"/>
    <w:pPr>
      <w:spacing w:before="240" w:after="0" w:line="240" w:lineRule="auto"/>
    </w:pPr>
    <w:rPr>
      <w:rFonts w:eastAsia="Times New Roman" w:cs="Arial"/>
      <w:b/>
      <w:bCs/>
      <w:sz w:val="28"/>
      <w:szCs w:val="28"/>
    </w:rPr>
  </w:style>
  <w:style w:type="paragraph" w:customStyle="1" w:styleId="RICRParagraph1">
    <w:name w:val="RICR Paragraph 1"/>
    <w:basedOn w:val="Normal"/>
    <w:qFormat/>
    <w:rsid w:val="003A5CD3"/>
    <w:pPr>
      <w:tabs>
        <w:tab w:val="left" w:pos="720"/>
        <w:tab w:val="left" w:pos="1440"/>
        <w:tab w:val="left" w:pos="2160"/>
      </w:tabs>
      <w:spacing w:before="240" w:after="0" w:line="240" w:lineRule="auto"/>
      <w:ind w:left="720" w:hanging="720"/>
    </w:pPr>
    <w:rPr>
      <w:rFonts w:eastAsia="Times New Roman" w:cs="Arial"/>
      <w:sz w:val="24"/>
    </w:rPr>
  </w:style>
  <w:style w:type="paragraph" w:customStyle="1" w:styleId="RICRParagraph2">
    <w:name w:val="RICR Paragraph 2"/>
    <w:basedOn w:val="RICRParagraph1"/>
    <w:rsid w:val="003A5CD3"/>
    <w:pPr>
      <w:ind w:left="1440"/>
    </w:pPr>
  </w:style>
  <w:style w:type="paragraph" w:customStyle="1" w:styleId="RICRParagraph3">
    <w:name w:val="RICR Paragraph 3"/>
    <w:basedOn w:val="RICRParagraph1"/>
    <w:qFormat/>
    <w:rsid w:val="003A5CD3"/>
    <w:pPr>
      <w:ind w:left="2160"/>
    </w:pPr>
  </w:style>
  <w:style w:type="paragraph" w:customStyle="1" w:styleId="RICRParagraph4">
    <w:name w:val="RICR Paragraph 4"/>
    <w:basedOn w:val="RICRParagraph1"/>
    <w:qFormat/>
    <w:rsid w:val="003A5CD3"/>
    <w:pPr>
      <w:ind w:left="2880"/>
    </w:pPr>
  </w:style>
  <w:style w:type="paragraph" w:customStyle="1" w:styleId="RICRChapterNumber">
    <w:name w:val="RICR Chapter Number"/>
    <w:basedOn w:val="Normal"/>
    <w:next w:val="Normal"/>
    <w:qFormat/>
    <w:rsid w:val="003A5CD3"/>
    <w:pPr>
      <w:spacing w:before="240" w:after="120" w:line="240" w:lineRule="auto"/>
    </w:pPr>
    <w:rPr>
      <w:rFonts w:eastAsia="Times New Roman" w:cs="Arial"/>
      <w:b/>
      <w:sz w:val="24"/>
    </w:rPr>
  </w:style>
  <w:style w:type="paragraph" w:customStyle="1" w:styleId="RICRHeading1">
    <w:name w:val="RICR Heading 1"/>
    <w:basedOn w:val="Heading1"/>
    <w:next w:val="Normal"/>
    <w:qFormat/>
    <w:rsid w:val="003A5CD3"/>
    <w:pPr>
      <w:keepLines w:val="0"/>
      <w:spacing w:after="60" w:line="240" w:lineRule="auto"/>
      <w:ind w:left="720" w:hanging="720"/>
      <w:mirrorIndents/>
    </w:pPr>
    <w:rPr>
      <w:rFonts w:ascii="Arial" w:eastAsia="Times New Roman" w:hAnsi="Arial" w:cs="Arial"/>
      <w:b/>
      <w:bCs/>
      <w:color w:val="auto"/>
      <w:kern w:val="32"/>
      <w:sz w:val="28"/>
    </w:rPr>
  </w:style>
  <w:style w:type="paragraph" w:customStyle="1" w:styleId="RICRSubheadingSubchapter">
    <w:name w:val="RICR Subheading/Subchapter"/>
    <w:basedOn w:val="RICRChapterNumber"/>
    <w:next w:val="Normal"/>
    <w:qFormat/>
    <w:rsid w:val="003A5CD3"/>
    <w:pPr>
      <w:ind w:left="720" w:hanging="720"/>
    </w:pPr>
  </w:style>
  <w:style w:type="paragraph" w:customStyle="1" w:styleId="RICRPart">
    <w:name w:val="RICR Part"/>
    <w:basedOn w:val="RICRChapterNumber"/>
    <w:qFormat/>
    <w:rsid w:val="003A5CD3"/>
    <w:rPr>
      <w:b w:val="0"/>
    </w:rPr>
  </w:style>
  <w:style w:type="character" w:customStyle="1" w:styleId="Heading1Char">
    <w:name w:val="Heading 1 Char"/>
    <w:basedOn w:val="DefaultParagraphFont"/>
    <w:link w:val="Heading1"/>
    <w:uiPriority w:val="9"/>
    <w:rsid w:val="003A5CD3"/>
    <w:rPr>
      <w:rFonts w:asciiTheme="majorHAnsi" w:eastAsiaTheme="majorEastAsia" w:hAnsiTheme="majorHAnsi" w:cstheme="majorBidi"/>
      <w:color w:val="365F91" w:themeColor="accent1" w:themeShade="BF"/>
      <w:sz w:val="32"/>
      <w:szCs w:val="32"/>
    </w:rPr>
  </w:style>
  <w:style w:type="character" w:styleId="PlaceholderText">
    <w:name w:val="Placeholder Text"/>
    <w:basedOn w:val="DefaultParagraphFont"/>
    <w:uiPriority w:val="99"/>
    <w:semiHidden/>
    <w:rsid w:val="00E967CD"/>
    <w:rPr>
      <w:color w:val="808080"/>
    </w:rPr>
  </w:style>
  <w:style w:type="table" w:styleId="TableGrid">
    <w:name w:val="Table Grid"/>
    <w:basedOn w:val="TableNormal"/>
    <w:uiPriority w:val="59"/>
    <w:locked/>
    <w:rsid w:val="00B32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222C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CF5"/>
  </w:style>
  <w:style w:type="paragraph" w:styleId="Footer">
    <w:name w:val="footer"/>
    <w:basedOn w:val="Normal"/>
    <w:link w:val="FooterChar"/>
    <w:uiPriority w:val="99"/>
    <w:unhideWhenUsed/>
    <w:locked/>
    <w:rsid w:val="00222C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CF5"/>
  </w:style>
  <w:style w:type="character" w:styleId="Hyperlink">
    <w:name w:val="Hyperlink"/>
    <w:basedOn w:val="DefaultParagraphFont"/>
    <w:semiHidden/>
    <w:rsid w:val="000F69B8"/>
    <w:rPr>
      <w:color w:val="0000FF" w:themeColor="hyperlink"/>
      <w:u w:val="single"/>
    </w:rPr>
  </w:style>
  <w:style w:type="paragraph" w:styleId="Title">
    <w:name w:val="Title"/>
    <w:basedOn w:val="Normal"/>
    <w:next w:val="Normal"/>
    <w:link w:val="TitleChar"/>
    <w:qFormat/>
    <w:locked/>
    <w:rsid w:val="000F69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F69B8"/>
    <w:rPr>
      <w:rFonts w:asciiTheme="majorHAnsi" w:eastAsiaTheme="majorEastAsia" w:hAnsiTheme="majorHAnsi" w:cstheme="majorBidi"/>
      <w:spacing w:val="-10"/>
      <w:kern w:val="28"/>
      <w:sz w:val="56"/>
      <w:szCs w:val="56"/>
    </w:rPr>
  </w:style>
  <w:style w:type="paragraph" w:customStyle="1" w:styleId="RICRText">
    <w:name w:val="RICR Text"/>
    <w:basedOn w:val="Normal"/>
    <w:qFormat/>
    <w:rsid w:val="00C81A7E"/>
    <w:pPr>
      <w:spacing w:before="240" w:after="120" w:line="240" w:lineRule="auto"/>
    </w:pPr>
    <w:rPr>
      <w:rFonts w:eastAsia="Times New Roman" w:cs="Arial"/>
      <w:sz w:val="24"/>
    </w:rPr>
  </w:style>
  <w:style w:type="paragraph" w:customStyle="1" w:styleId="RICRNumber">
    <w:name w:val="RICR Number"/>
    <w:qFormat/>
    <w:rsid w:val="00DB1B9A"/>
    <w:pPr>
      <w:spacing w:before="240"/>
    </w:pPr>
    <w:rPr>
      <w:rFonts w:eastAsia="Times New Roman" w:cs="Arial"/>
      <w:b/>
      <w:bCs/>
      <w:cap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3CEEF6-9210-49D4-BFD2-CA00559D8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RICR Template.docx</Template>
  <TotalTime>3</TotalTime>
  <Pages>1</Pages>
  <Words>174</Words>
  <Characters>995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Kate Telford</cp:lastModifiedBy>
  <cp:revision>4</cp:revision>
  <cp:lastPrinted>2018-02-05T21:03:00Z</cp:lastPrinted>
  <dcterms:created xsi:type="dcterms:W3CDTF">2018-04-20T18:29:00Z</dcterms:created>
  <dcterms:modified xsi:type="dcterms:W3CDTF">2018-04-20T18:31:00Z</dcterms:modified>
</cp:coreProperties>
</file>